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79D391FA"/>
    <w:multiLevelType w:val="singleLevel"/>
    <w:tmpl w:val="79D391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1</TotalTime>
  <Pages>5</Pages>
  <Words>577</Words>
  <Characters>3290</Characters>
  <Application>Microsoft Office Word</Application>
  <DocSecurity>0</DocSecurity>
  <PresentationFormat/>
  <Lines>27</Lines>
  <Paragraphs>7</Paragraphs>
  <Slides>0</Slides>
  <Notes>0</Notes>
  <HiddenSlides>0</HiddenSlides>
  <MMClips>0</MMClips>
  <ScaleCrop>false</ScaleCrop>
  <Company>微软中国</Company>
  <LinksUpToDate>false</LinksUpToDate>
  <CharactersWithSpaces>3860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9722656939CE42EEA7E308C3D820EDAF_13</vt:lpwstr>
  </property>
  <property fmtid="{D5CDD505-2E9C-101B-9397-08002B2CF9AE}" pid="4" name="KSOTemplateDocerSaveRecord">
    <vt:lpwstr>eyJoZGlkIjoiMWMxYTBmM2ExNDA5MTI5NmEwNjA4YTk5MmRmY2Y2MzgiLCJ1c2VySWQiOiIzNTY0OTQ4OTUifQ==</vt:lpwstr>
  </property>
</Properties>
</file>