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28A29" w14:textId="77777777" w:rsidR="000C408B" w:rsidRDefault="000C408B" w:rsidP="008D6144">
      <w:r>
        <w:separator/>
      </w:r>
    </w:p>
  </w:endnote>
  <w:endnote w:type="continuationSeparator" w:id="0">
    <w:p w14:paraId="341E6F6A" w14:textId="77777777" w:rsidR="000C408B" w:rsidRDefault="000C408B" w:rsidP="008D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FBF82" w14:textId="77777777" w:rsidR="000C408B" w:rsidRDefault="000C408B" w:rsidP="008D6144">
      <w:r>
        <w:separator/>
      </w:r>
    </w:p>
  </w:footnote>
  <w:footnote w:type="continuationSeparator" w:id="0">
    <w:p w14:paraId="685B985C" w14:textId="77777777" w:rsidR="000C408B" w:rsidRDefault="000C408B" w:rsidP="008D6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3F0C67"/>
    <w:multiLevelType w:val="singleLevel"/>
    <w:tmpl w:val="973F0C6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5D8C94"/>
    <w:multiLevelType w:val="singleLevel"/>
    <w:tmpl w:val="FF5D8C94"/>
    <w:lvl w:ilvl="0">
      <w:start w:val="1"/>
      <w:numFmt w:val="decimal"/>
      <w:suff w:val="nothing"/>
      <w:lvlText w:val="%1、"/>
      <w:lvlJc w:val="left"/>
    </w:lvl>
  </w:abstractNum>
  <w:abstractNum w:abstractNumId="2">
    <w:nsid w:val="0976DD1C"/>
    <w:multiLevelType w:val="singleLevel"/>
    <w:tmpl w:val="0976DD1C"/>
    <w:lvl w:ilvl="0">
      <w:start w:val="1"/>
      <w:numFmt w:val="decimal"/>
      <w:suff w:val="nothing"/>
      <w:lvlText w:val="%1、"/>
      <w:lvlJc w:val="left"/>
      <w:pPr>
        <w:ind w:left="56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04A1B"/>
    <w:rsid w:val="000C06DB"/>
    <w:rsid w:val="000C14A9"/>
    <w:rsid w:val="000C408B"/>
    <w:rsid w:val="000E2EA7"/>
    <w:rsid w:val="000F1F07"/>
    <w:rsid w:val="000F4B37"/>
    <w:rsid w:val="00106FB1"/>
    <w:rsid w:val="00155CA2"/>
    <w:rsid w:val="0018448C"/>
    <w:rsid w:val="002104EC"/>
    <w:rsid w:val="00210CEB"/>
    <w:rsid w:val="002C4E33"/>
    <w:rsid w:val="002C5903"/>
    <w:rsid w:val="002E2157"/>
    <w:rsid w:val="00322234"/>
    <w:rsid w:val="003617A2"/>
    <w:rsid w:val="003B3E0E"/>
    <w:rsid w:val="003D74CF"/>
    <w:rsid w:val="004A437E"/>
    <w:rsid w:val="004E5997"/>
    <w:rsid w:val="00530420"/>
    <w:rsid w:val="00544169"/>
    <w:rsid w:val="005878C5"/>
    <w:rsid w:val="005D6122"/>
    <w:rsid w:val="0060784E"/>
    <w:rsid w:val="006750F0"/>
    <w:rsid w:val="006963AC"/>
    <w:rsid w:val="006A75AC"/>
    <w:rsid w:val="006B7B04"/>
    <w:rsid w:val="00731219"/>
    <w:rsid w:val="00747169"/>
    <w:rsid w:val="00777AB3"/>
    <w:rsid w:val="007C2CE5"/>
    <w:rsid w:val="007D11D5"/>
    <w:rsid w:val="00873D92"/>
    <w:rsid w:val="00877E9F"/>
    <w:rsid w:val="008B1658"/>
    <w:rsid w:val="008D6144"/>
    <w:rsid w:val="00934485"/>
    <w:rsid w:val="009B07F2"/>
    <w:rsid w:val="009C71ED"/>
    <w:rsid w:val="00A47BDA"/>
    <w:rsid w:val="00A84772"/>
    <w:rsid w:val="00A95CBA"/>
    <w:rsid w:val="00AB4307"/>
    <w:rsid w:val="00AC2996"/>
    <w:rsid w:val="00AF179E"/>
    <w:rsid w:val="00B15418"/>
    <w:rsid w:val="00B518BA"/>
    <w:rsid w:val="00B91C26"/>
    <w:rsid w:val="00BB3697"/>
    <w:rsid w:val="00C20C80"/>
    <w:rsid w:val="00C564A1"/>
    <w:rsid w:val="00C66EB6"/>
    <w:rsid w:val="00C97315"/>
    <w:rsid w:val="00CD759B"/>
    <w:rsid w:val="00D90ECB"/>
    <w:rsid w:val="00E5317E"/>
    <w:rsid w:val="00E747DF"/>
    <w:rsid w:val="00EE416D"/>
    <w:rsid w:val="00F41FD1"/>
    <w:rsid w:val="00FD0DB1"/>
    <w:rsid w:val="11004A1B"/>
    <w:rsid w:val="1CB524B6"/>
    <w:rsid w:val="289F013C"/>
    <w:rsid w:val="409B2F6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161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B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06FB1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D6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D614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D6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D614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5D61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Balloon Text"/>
    <w:basedOn w:val="a"/>
    <w:link w:val="Char1"/>
    <w:semiHidden/>
    <w:unhideWhenUsed/>
    <w:rsid w:val="002E215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2E21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B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06FB1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D6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D614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D6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D614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5D61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Balloon Text"/>
    <w:basedOn w:val="a"/>
    <w:link w:val="Char1"/>
    <w:semiHidden/>
    <w:unhideWhenUsed/>
    <w:rsid w:val="002E215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2E21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</TotalTime>
  <Pages>3</Pages>
  <Words>140</Words>
  <Characters>803</Characters>
  <Application>Microsoft Office Word</Application>
  <DocSecurity>0</DocSecurity>
  <Lines>6</Lines>
  <Paragraphs>1</Paragraphs>
  <ScaleCrop>false</ScaleCrop>
  <Company>Lenovo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廖铁强</cp:lastModifiedBy>
  <cp:revision>3</cp:revision>
  <dcterms:created xsi:type="dcterms:W3CDTF">2021-01-22T03:36:00Z</dcterms:created>
  <dcterms:modified xsi:type="dcterms:W3CDTF">2021-01-22T03:38:00Z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